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B15" w:rsidRDefault="001B1B15"/>
    <w:p w:rsidR="001B1B15" w:rsidRDefault="001B1B15">
      <w:r>
        <w:rPr>
          <w:noProof/>
          <w:lang w:eastAsia="de-D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-367030</wp:posOffset>
                </wp:positionH>
                <wp:positionV relativeFrom="paragraph">
                  <wp:posOffset>198755</wp:posOffset>
                </wp:positionV>
                <wp:extent cx="5760720" cy="1726565"/>
                <wp:effectExtent l="0" t="0" r="11430" b="6985"/>
                <wp:wrapNone/>
                <wp:docPr id="3" name="Zeichenbereich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2"/>
                          <a:stretch/>
                        </pic:blipFill>
                        <pic:spPr bwMode="auto">
                          <a:xfrm>
                            <a:off x="0" y="0"/>
                            <a:ext cx="576326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7ABD6" id="Zeichenbereich 3" o:spid="_x0000_s1026" editas="canvas" style="position:absolute;margin-left:-28.9pt;margin-top:15.65pt;width:453.6pt;height:135.95pt;z-index:251660288;mso-position-horizontal-relative:margin" coordsize="57607,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1726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32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">
                  <v:imagedata r:id="rId5" o:title="" croptop="4484f"/>
                </v:shape>
                <w10:wrap anchorx="margin"/>
              </v:group>
            </w:pict>
          </mc:Fallback>
        </mc:AlternateContent>
      </w:r>
    </w:p>
    <w:p w:rsidR="001B1B15" w:rsidRDefault="001B1B15">
      <w:r>
        <w:rPr>
          <w:noProof/>
          <w:lang w:eastAsia="de-DE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2135505</wp:posOffset>
                </wp:positionV>
                <wp:extent cx="5760720" cy="4343400"/>
                <wp:effectExtent l="0" t="0" r="1905" b="0"/>
                <wp:wrapNone/>
                <wp:docPr id="6" name="Zeichenbereich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895" cy="434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8A3AE" id="Zeichenbereich 6" o:spid="_x0000_s1026" editas="canvas" style="position:absolute;margin-left:-14.85pt;margin-top:168.15pt;width:453.6pt;height:342pt;z-index:251663360" coordsize="57607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">
                <v:shape id="_x0000_s1027" type="#_x0000_t75" style="position:absolute;width:57607;height:4343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638;height:4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">
                  <v:imagedata r:id="rId7" o:title=""/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8521E3" w:rsidRDefault="001B1B15">
      <w:r>
        <w:rPr>
          <w:noProof/>
          <w:lang w:eastAsia="de-DE"/>
        </w:rPr>
        <w:lastRenderedPageBreak/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573405</wp:posOffset>
                </wp:positionV>
                <wp:extent cx="5760720" cy="5389880"/>
                <wp:effectExtent l="0" t="0" r="1905" b="1270"/>
                <wp:wrapNone/>
                <wp:docPr id="10" name="Zeichenbereich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260" cy="539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61FC5" id="Zeichenbereich 10" o:spid="_x0000_s1026" editas="canvas" style="position:absolute;margin-left:-10.85pt;margin-top:45.15pt;width:453.6pt;height:424.4pt;z-index:251666432" coordsize="57607,5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">
                <v:shape id="_x0000_s1027" type="#_x0000_t75" style="position:absolute;width:57607;height:53898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7632;height:5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8521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28"/>
    <w:rsid w:val="00067A28"/>
    <w:rsid w:val="000B4B40"/>
    <w:rsid w:val="001B1B15"/>
    <w:rsid w:val="008521E3"/>
    <w:rsid w:val="00A5743F"/>
    <w:rsid w:val="00C06946"/>
    <w:rsid w:val="00F2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7279754"/>
  <w15:chartTrackingRefBased/>
  <w15:docId w15:val="{7A82E655-70CE-4358-A562-F4D4DF0F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25BDD760.dotm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HSWT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van Riesen</dc:creator>
  <cp:keywords/>
  <dc:description/>
  <cp:lastModifiedBy>Simone van Riesen</cp:lastModifiedBy>
  <cp:revision>3</cp:revision>
  <dcterms:created xsi:type="dcterms:W3CDTF">2019-12-18T12:19:00Z</dcterms:created>
  <dcterms:modified xsi:type="dcterms:W3CDTF">2019-12-18T12:22:00Z</dcterms:modified>
</cp:coreProperties>
</file>